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60" w:rsidRDefault="006F6B30" w:rsidP="00E2701F">
      <w:pPr>
        <w:pBdr>
          <w:top w:val="single" w:sz="4" w:space="1" w:color="auto"/>
        </w:pBdr>
      </w:pPr>
      <w:r>
        <w:t>sssssssssssss</w:t>
      </w:r>
    </w:p>
    <w:tbl>
      <w:tblPr>
        <w:tblW w:w="0" w:type="auto"/>
        <w:tblLayout w:type="fixed"/>
        <w:tblLook w:val="04A0"/>
      </w:tblPr>
      <w:tblGrid>
        <w:gridCol w:w="4928"/>
        <w:gridCol w:w="1276"/>
        <w:gridCol w:w="3084"/>
      </w:tblGrid>
      <w:tr w:rsidR="00AD6DE9" w:rsidRPr="007F03CC" w:rsidTr="00C2341F">
        <w:trPr>
          <w:trHeight w:val="624"/>
        </w:trPr>
        <w:tc>
          <w:tcPr>
            <w:tcW w:w="9288" w:type="dxa"/>
            <w:gridSpan w:val="3"/>
            <w:vAlign w:val="bottom"/>
          </w:tcPr>
          <w:p w:rsidR="00AD6DE9" w:rsidRPr="007F03CC" w:rsidRDefault="00D42705" w:rsidP="0020371F">
            <w:pPr>
              <w:jc w:val="right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Wrocław, dnia</w:t>
            </w:r>
            <w:r w:rsidR="00A404D6">
              <w:rPr>
                <w:color w:val="auto"/>
                <w:sz w:val="22"/>
                <w:szCs w:val="22"/>
              </w:rPr>
              <w:t xml:space="preserve"> </w:t>
            </w:r>
            <w:r w:rsidR="0020371F">
              <w:rPr>
                <w:color w:val="auto"/>
                <w:sz w:val="22"/>
                <w:szCs w:val="22"/>
              </w:rPr>
              <w:t>...............</w:t>
            </w:r>
          </w:p>
        </w:tc>
      </w:tr>
      <w:tr w:rsidR="00873888" w:rsidRPr="007F03CC" w:rsidTr="00C2341F">
        <w:trPr>
          <w:trHeight w:val="624"/>
        </w:trPr>
        <w:tc>
          <w:tcPr>
            <w:tcW w:w="9288" w:type="dxa"/>
            <w:gridSpan w:val="3"/>
            <w:vAlign w:val="bottom"/>
          </w:tcPr>
          <w:p w:rsidR="00873888" w:rsidRPr="007F03CC" w:rsidRDefault="00873888" w:rsidP="00873888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Do:</w:t>
            </w:r>
          </w:p>
        </w:tc>
      </w:tr>
      <w:tr w:rsidR="003606B0" w:rsidRPr="007F03CC" w:rsidTr="00C2341F">
        <w:trPr>
          <w:cantSplit/>
        </w:trPr>
        <w:tc>
          <w:tcPr>
            <w:tcW w:w="6204" w:type="dxa"/>
            <w:gridSpan w:val="2"/>
            <w:vAlign w:val="bottom"/>
          </w:tcPr>
          <w:p w:rsidR="00A404D6" w:rsidRDefault="00A404D6" w:rsidP="0020371F">
            <w:pPr>
              <w:spacing w:after="0" w:line="240" w:lineRule="auto"/>
              <w:contextualSpacing/>
              <w:rPr>
                <w:color w:val="auto"/>
                <w:sz w:val="22"/>
                <w:szCs w:val="22"/>
              </w:rPr>
            </w:pPr>
          </w:p>
        </w:tc>
        <w:tc>
          <w:tcPr>
            <w:tcW w:w="3084" w:type="dxa"/>
            <w:vAlign w:val="bottom"/>
          </w:tcPr>
          <w:p w:rsidR="003606B0" w:rsidRDefault="003606B0" w:rsidP="00873888">
            <w:pPr>
              <w:spacing w:after="0"/>
              <w:contextualSpacing/>
              <w:rPr>
                <w:color w:val="auto"/>
                <w:sz w:val="22"/>
                <w:szCs w:val="22"/>
              </w:rPr>
            </w:pPr>
          </w:p>
        </w:tc>
      </w:tr>
      <w:tr w:rsidR="003606B0" w:rsidRPr="007F03CC" w:rsidTr="00C2341F">
        <w:trPr>
          <w:trHeight w:val="567"/>
        </w:trPr>
        <w:tc>
          <w:tcPr>
            <w:tcW w:w="9288" w:type="dxa"/>
            <w:gridSpan w:val="3"/>
            <w:vAlign w:val="center"/>
          </w:tcPr>
          <w:p w:rsidR="003606B0" w:rsidRPr="007F03CC" w:rsidRDefault="003606B0" w:rsidP="0020371F">
            <w:pPr>
              <w:pStyle w:val="NormalWeb"/>
              <w:rPr>
                <w:sz w:val="22"/>
                <w:szCs w:val="22"/>
              </w:rPr>
            </w:pPr>
            <w:r w:rsidRPr="007F03CC">
              <w:rPr>
                <w:rStyle w:val="Strong"/>
                <w:rFonts w:ascii="Calibri" w:hAnsi="Calibri" w:cs="Calibri"/>
                <w:b w:val="0"/>
                <w:sz w:val="22"/>
                <w:szCs w:val="22"/>
              </w:rPr>
              <w:t>Szanowny Panie ,</w:t>
            </w:r>
          </w:p>
        </w:tc>
      </w:tr>
      <w:tr w:rsidR="003606B0" w:rsidRPr="007F03CC" w:rsidTr="00C2341F">
        <w:tc>
          <w:tcPr>
            <w:tcW w:w="9288" w:type="dxa"/>
            <w:gridSpan w:val="3"/>
          </w:tcPr>
          <w:p w:rsidR="004941DE" w:rsidRPr="007F03CC" w:rsidRDefault="004941DE" w:rsidP="0020371F">
            <w:pPr>
              <w:pStyle w:val="NormalWeb"/>
              <w:rPr>
                <w:sz w:val="22"/>
                <w:szCs w:val="22"/>
              </w:rPr>
            </w:pPr>
          </w:p>
        </w:tc>
      </w:tr>
      <w:tr w:rsidR="003606B0" w:rsidRPr="007F03CC" w:rsidTr="00C2341F">
        <w:trPr>
          <w:cantSplit/>
          <w:trHeight w:val="1985"/>
        </w:trPr>
        <w:tc>
          <w:tcPr>
            <w:tcW w:w="4928" w:type="dxa"/>
            <w:vAlign w:val="bottom"/>
          </w:tcPr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4360" w:type="dxa"/>
            <w:gridSpan w:val="2"/>
            <w:vAlign w:val="bottom"/>
          </w:tcPr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Z poważaniem</w:t>
            </w: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Prezes STP</w:t>
            </w: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Bartosz Kręgielewski</w:t>
            </w:r>
          </w:p>
          <w:p w:rsidR="003606B0" w:rsidRPr="007F03CC" w:rsidRDefault="00FC1E60" w:rsidP="00C04CD9">
            <w:pPr>
              <w:tabs>
                <w:tab w:val="left" w:pos="1875"/>
                <w:tab w:val="center" w:pos="4498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noProof/>
                <w:color w:val="auto"/>
                <w:sz w:val="22"/>
                <w:szCs w:val="22"/>
                <w:lang w:eastAsia="pl-PL"/>
              </w:rPr>
              <w:drawing>
                <wp:inline distT="0" distB="0" distL="0" distR="0">
                  <wp:extent cx="2333625" cy="676275"/>
                  <wp:effectExtent l="19050" t="0" r="9525" b="0"/>
                  <wp:docPr id="4" name="Picture 113" descr="1Podpis Bartos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1Podpis Bartos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58FB" w:rsidRDefault="007558FB" w:rsidP="001D588F">
      <w:pPr>
        <w:ind w:firstLine="708"/>
        <w:rPr>
          <w:sz w:val="22"/>
          <w:szCs w:val="22"/>
        </w:rPr>
      </w:pPr>
    </w:p>
    <w:sectPr w:rsidR="007558FB" w:rsidSect="0020371F">
      <w:headerReference w:type="default" r:id="rId7"/>
      <w:footerReference w:type="default" r:id="rId8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B43" w:rsidRDefault="002A7B43" w:rsidP="004B774B">
      <w:pPr>
        <w:spacing w:after="0" w:line="240" w:lineRule="auto"/>
      </w:pPr>
      <w:r>
        <w:separator/>
      </w:r>
    </w:p>
  </w:endnote>
  <w:endnote w:type="continuationSeparator" w:id="0">
    <w:p w:rsidR="002A7B43" w:rsidRDefault="002A7B43" w:rsidP="004B7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1DE" w:rsidRDefault="00F012A6" w:rsidP="002450EB">
    <w:pPr>
      <w:spacing w:after="0" w:line="240" w:lineRule="auto"/>
      <w:jc w:val="center"/>
      <w:rPr>
        <w:color w:val="auto"/>
        <w:sz w:val="16"/>
        <w:szCs w:val="16"/>
      </w:rPr>
    </w:pPr>
    <w:r>
      <w:rPr>
        <w:noProof/>
        <w:color w:val="auto"/>
        <w:sz w:val="16"/>
        <w:szCs w:val="16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-11.6pt;margin-top:-7.95pt;width:465pt;height:.05pt;z-index:251658752;mso-position-vertical-relative:line" o:connectortype="straight" strokeweight=".5pt"/>
      </w:pict>
    </w:r>
  </w:p>
  <w:p w:rsidR="004941DE" w:rsidRPr="007E2ED7" w:rsidRDefault="009B1D18" w:rsidP="002450EB">
    <w:pPr>
      <w:spacing w:after="0" w:line="240" w:lineRule="auto"/>
      <w:jc w:val="center"/>
      <w:rPr>
        <w:color w:val="auto"/>
        <w:sz w:val="16"/>
        <w:szCs w:val="16"/>
      </w:rPr>
    </w:pPr>
    <w:r w:rsidRPr="007E2ED7">
      <w:rPr>
        <w:color w:val="auto"/>
        <w:sz w:val="16"/>
        <w:szCs w:val="16"/>
      </w:rPr>
      <w:t xml:space="preserve">Stowarzyszenie Tenisowe Popowice •www: </w:t>
    </w:r>
    <w:hyperlink r:id="rId1" w:history="1">
      <w:r w:rsidRPr="007E2ED7">
        <w:rPr>
          <w:rStyle w:val="Hyperlink"/>
          <w:sz w:val="16"/>
          <w:szCs w:val="16"/>
        </w:rPr>
        <w:t>stp.wroclaw.pl</w:t>
      </w:r>
    </w:hyperlink>
    <w:r w:rsidRPr="007E2ED7">
      <w:rPr>
        <w:color w:val="auto"/>
        <w:sz w:val="16"/>
        <w:szCs w:val="16"/>
      </w:rPr>
      <w:t xml:space="preserve"> • e-mail: </w:t>
    </w:r>
    <w:hyperlink r:id="rId2" w:history="1">
      <w:r w:rsidRPr="007E2ED7">
        <w:rPr>
          <w:rStyle w:val="Hyperlink"/>
          <w:sz w:val="16"/>
          <w:szCs w:val="16"/>
        </w:rPr>
        <w:t>biuro@stp.wroclaw.pl</w:t>
      </w:r>
    </w:hyperlink>
  </w:p>
  <w:p w:rsidR="009B1D18" w:rsidRPr="009B1D18" w:rsidRDefault="007B5AE7" w:rsidP="00AC48C2">
    <w:pPr>
      <w:tabs>
        <w:tab w:val="center" w:pos="4411"/>
        <w:tab w:val="left" w:pos="6420"/>
        <w:tab w:val="right" w:pos="9072"/>
      </w:tabs>
      <w:spacing w:after="0" w:line="240" w:lineRule="auto"/>
      <w:ind w:left="-250"/>
      <w:rPr>
        <w:color w:val="auto"/>
        <w:sz w:val="20"/>
        <w:szCs w:val="20"/>
      </w:rPr>
    </w:pPr>
    <w:r w:rsidRPr="007E2ED7">
      <w:rPr>
        <w:color w:val="auto"/>
        <w:sz w:val="16"/>
        <w:szCs w:val="16"/>
      </w:rPr>
      <w:tab/>
    </w:r>
    <w:r w:rsidR="009B1D18" w:rsidRPr="007E2ED7">
      <w:rPr>
        <w:color w:val="auto"/>
        <w:sz w:val="16"/>
        <w:szCs w:val="16"/>
      </w:rPr>
      <w:t>NIP: 894-293-55-68 •REGON: 020-705-311</w:t>
    </w:r>
    <w:r w:rsidRPr="007E2ED7">
      <w:rPr>
        <w:color w:val="auto"/>
        <w:sz w:val="16"/>
        <w:szCs w:val="16"/>
      </w:rPr>
      <w:tab/>
    </w:r>
    <w:r w:rsidR="00AC48C2">
      <w:rPr>
        <w:color w:val="auto"/>
        <w:sz w:val="20"/>
        <w:szCs w:val="20"/>
      </w:rPr>
      <w:tab/>
    </w:r>
  </w:p>
  <w:p w:rsidR="009B1D18" w:rsidRPr="009B1D18" w:rsidRDefault="009B1D18" w:rsidP="00065E25">
    <w:pPr>
      <w:tabs>
        <w:tab w:val="center" w:pos="4373"/>
        <w:tab w:val="left" w:pos="8265"/>
      </w:tabs>
      <w:spacing w:after="0" w:line="240" w:lineRule="auto"/>
      <w:ind w:left="-250"/>
      <w:jc w:val="center"/>
    </w:pPr>
  </w:p>
  <w:p w:rsidR="004B774B" w:rsidRDefault="004B774B" w:rsidP="00430BE5">
    <w:pPr>
      <w:tabs>
        <w:tab w:val="center" w:pos="4373"/>
        <w:tab w:val="left" w:pos="8265"/>
      </w:tabs>
      <w:spacing w:after="0" w:line="240" w:lineRule="auto"/>
      <w:ind w:left="-25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B43" w:rsidRDefault="002A7B43" w:rsidP="004B774B">
      <w:pPr>
        <w:spacing w:after="0" w:line="240" w:lineRule="auto"/>
      </w:pPr>
      <w:r>
        <w:separator/>
      </w:r>
    </w:p>
  </w:footnote>
  <w:footnote w:type="continuationSeparator" w:id="0">
    <w:p w:rsidR="002A7B43" w:rsidRDefault="002A7B43" w:rsidP="004B7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722" w:rsidRDefault="00F012A6" w:rsidP="00D95D07">
    <w:pPr>
      <w:pStyle w:val="Header"/>
      <w:tabs>
        <w:tab w:val="clear" w:pos="4536"/>
        <w:tab w:val="clear" w:pos="9072"/>
        <w:tab w:val="left" w:pos="3060"/>
        <w:tab w:val="left" w:pos="6195"/>
        <w:tab w:val="left" w:pos="6780"/>
      </w:tabs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89.8pt;margin-top:-41.4pt;width:183pt;height:49.8pt;z-index:251657728;mso-position-vertical-relative:line" stroked="f">
          <v:textbox style="mso-next-textbox:#_x0000_s2053">
            <w:txbxContent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Stowarzyszenie Tenisowe Popowice</w:t>
                </w:r>
              </w:p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ul. Niedźwiedzia 45/12</w:t>
                </w:r>
              </w:p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54-232 Wrocław</w:t>
                </w:r>
              </w:p>
            </w:txbxContent>
          </v:textbox>
        </v:shape>
      </w:pict>
    </w:r>
    <w:r>
      <w:rPr>
        <w:noProof/>
        <w:lang w:eastAsia="pl-PL"/>
      </w:rPr>
      <w:pict>
        <v:shape id="_x0000_s2052" type="#_x0000_t202" style="position:absolute;margin-left:9.4pt;margin-top:-55.35pt;width:80.4pt;height:73.8pt;z-index:251656704;mso-wrap-style:none;mso-position-vertical-relative:line" stroked="f">
          <v:textbox style="mso-next-textbox:#_x0000_s2052">
            <w:txbxContent>
              <w:p w:rsidR="001D588F" w:rsidRDefault="00FC1E60">
                <w:r>
                  <w:rPr>
                    <w:noProof/>
                    <w:color w:val="auto"/>
                    <w:lang w:eastAsia="pl-PL"/>
                  </w:rPr>
                  <w:drawing>
                    <wp:inline distT="0" distB="0" distL="0" distR="0">
                      <wp:extent cx="828675" cy="828675"/>
                      <wp:effectExtent l="19050" t="0" r="9525" b="0"/>
                      <wp:docPr id="3" name="Picture 0" descr="Logo_117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0" descr="Logo_117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8675" cy="828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458" style="mso-position-vertical-relative:line" fillcolor="white">
      <v:fill color="white"/>
      <o:colormenu v:ext="edit" fillcolor="none [3212]" strokecolor="none [3213]"/>
    </o:shapedefaults>
    <o:shapelayout v:ext="edit">
      <o:idmap v:ext="edit" data="2"/>
      <o:rules v:ext="edit"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C1E60"/>
    <w:rsid w:val="000003C0"/>
    <w:rsid w:val="00010CB1"/>
    <w:rsid w:val="00020AB6"/>
    <w:rsid w:val="00021A8D"/>
    <w:rsid w:val="00022DF1"/>
    <w:rsid w:val="00023AC7"/>
    <w:rsid w:val="00023ECF"/>
    <w:rsid w:val="00042854"/>
    <w:rsid w:val="00065E25"/>
    <w:rsid w:val="000676CA"/>
    <w:rsid w:val="00074AA4"/>
    <w:rsid w:val="00083CD6"/>
    <w:rsid w:val="000A16DD"/>
    <w:rsid w:val="000A2E91"/>
    <w:rsid w:val="000A3B65"/>
    <w:rsid w:val="000A64F6"/>
    <w:rsid w:val="000B1AFF"/>
    <w:rsid w:val="000D2FEE"/>
    <w:rsid w:val="000E693B"/>
    <w:rsid w:val="000E6F25"/>
    <w:rsid w:val="000F69AF"/>
    <w:rsid w:val="000F6F27"/>
    <w:rsid w:val="00102713"/>
    <w:rsid w:val="00105747"/>
    <w:rsid w:val="0015009F"/>
    <w:rsid w:val="00151D1A"/>
    <w:rsid w:val="00161277"/>
    <w:rsid w:val="0016703E"/>
    <w:rsid w:val="001818C7"/>
    <w:rsid w:val="001820C4"/>
    <w:rsid w:val="001937AA"/>
    <w:rsid w:val="001A1424"/>
    <w:rsid w:val="001D588F"/>
    <w:rsid w:val="0020371F"/>
    <w:rsid w:val="002047D2"/>
    <w:rsid w:val="00207549"/>
    <w:rsid w:val="00214222"/>
    <w:rsid w:val="002450EB"/>
    <w:rsid w:val="002454C3"/>
    <w:rsid w:val="002507BB"/>
    <w:rsid w:val="00252416"/>
    <w:rsid w:val="00274A08"/>
    <w:rsid w:val="00277983"/>
    <w:rsid w:val="00287403"/>
    <w:rsid w:val="002A7B43"/>
    <w:rsid w:val="002C431A"/>
    <w:rsid w:val="002D7F30"/>
    <w:rsid w:val="002F2498"/>
    <w:rsid w:val="0032204D"/>
    <w:rsid w:val="003223A9"/>
    <w:rsid w:val="00330AF1"/>
    <w:rsid w:val="00334736"/>
    <w:rsid w:val="00337837"/>
    <w:rsid w:val="003417FD"/>
    <w:rsid w:val="00343C72"/>
    <w:rsid w:val="00345CE0"/>
    <w:rsid w:val="003465E3"/>
    <w:rsid w:val="00347EE1"/>
    <w:rsid w:val="00355657"/>
    <w:rsid w:val="003606B0"/>
    <w:rsid w:val="0036227F"/>
    <w:rsid w:val="0037396C"/>
    <w:rsid w:val="0037765D"/>
    <w:rsid w:val="00390722"/>
    <w:rsid w:val="00394749"/>
    <w:rsid w:val="003971BB"/>
    <w:rsid w:val="003973AD"/>
    <w:rsid w:val="003A4B51"/>
    <w:rsid w:val="003A6F1B"/>
    <w:rsid w:val="003C7460"/>
    <w:rsid w:val="003C7E29"/>
    <w:rsid w:val="003D7DAD"/>
    <w:rsid w:val="003F3DBF"/>
    <w:rsid w:val="00404FE7"/>
    <w:rsid w:val="004074F2"/>
    <w:rsid w:val="00414065"/>
    <w:rsid w:val="00416CEF"/>
    <w:rsid w:val="00430BE5"/>
    <w:rsid w:val="00432A5E"/>
    <w:rsid w:val="004334C8"/>
    <w:rsid w:val="00455C38"/>
    <w:rsid w:val="0047020A"/>
    <w:rsid w:val="0047022E"/>
    <w:rsid w:val="00474DBD"/>
    <w:rsid w:val="00477B30"/>
    <w:rsid w:val="004800C3"/>
    <w:rsid w:val="00484054"/>
    <w:rsid w:val="004941DE"/>
    <w:rsid w:val="00497FA4"/>
    <w:rsid w:val="004A416C"/>
    <w:rsid w:val="004B171D"/>
    <w:rsid w:val="004B774B"/>
    <w:rsid w:val="004E4C3E"/>
    <w:rsid w:val="0050115C"/>
    <w:rsid w:val="00512B27"/>
    <w:rsid w:val="00527A7F"/>
    <w:rsid w:val="00534DD1"/>
    <w:rsid w:val="00543715"/>
    <w:rsid w:val="00547484"/>
    <w:rsid w:val="005765D8"/>
    <w:rsid w:val="0059302E"/>
    <w:rsid w:val="00596183"/>
    <w:rsid w:val="00621A08"/>
    <w:rsid w:val="006249EE"/>
    <w:rsid w:val="00633D46"/>
    <w:rsid w:val="0064343F"/>
    <w:rsid w:val="00667863"/>
    <w:rsid w:val="00686754"/>
    <w:rsid w:val="006B0337"/>
    <w:rsid w:val="006F6B30"/>
    <w:rsid w:val="00700961"/>
    <w:rsid w:val="0071200F"/>
    <w:rsid w:val="00712DDB"/>
    <w:rsid w:val="00714A5A"/>
    <w:rsid w:val="007245D9"/>
    <w:rsid w:val="007266E5"/>
    <w:rsid w:val="00734231"/>
    <w:rsid w:val="00745696"/>
    <w:rsid w:val="00752E18"/>
    <w:rsid w:val="00755682"/>
    <w:rsid w:val="007558FB"/>
    <w:rsid w:val="00777884"/>
    <w:rsid w:val="0078385A"/>
    <w:rsid w:val="00786F3D"/>
    <w:rsid w:val="0079434C"/>
    <w:rsid w:val="007A380F"/>
    <w:rsid w:val="007A5560"/>
    <w:rsid w:val="007B276E"/>
    <w:rsid w:val="007B5AE7"/>
    <w:rsid w:val="007C28D7"/>
    <w:rsid w:val="007D31D6"/>
    <w:rsid w:val="007D36DA"/>
    <w:rsid w:val="007D58D0"/>
    <w:rsid w:val="007D5F00"/>
    <w:rsid w:val="007E2ED7"/>
    <w:rsid w:val="007F03CC"/>
    <w:rsid w:val="0081418D"/>
    <w:rsid w:val="008218B8"/>
    <w:rsid w:val="00822267"/>
    <w:rsid w:val="00824FCB"/>
    <w:rsid w:val="0083530B"/>
    <w:rsid w:val="00836F8A"/>
    <w:rsid w:val="008404FA"/>
    <w:rsid w:val="00873888"/>
    <w:rsid w:val="008C6C0B"/>
    <w:rsid w:val="008D24F6"/>
    <w:rsid w:val="008E509F"/>
    <w:rsid w:val="00901C38"/>
    <w:rsid w:val="00903821"/>
    <w:rsid w:val="00903B6D"/>
    <w:rsid w:val="009138DB"/>
    <w:rsid w:val="009275ED"/>
    <w:rsid w:val="00931C3F"/>
    <w:rsid w:val="00937C29"/>
    <w:rsid w:val="00951E04"/>
    <w:rsid w:val="0096498C"/>
    <w:rsid w:val="00972B32"/>
    <w:rsid w:val="009830FC"/>
    <w:rsid w:val="009909CA"/>
    <w:rsid w:val="009A12B3"/>
    <w:rsid w:val="009B1D18"/>
    <w:rsid w:val="009B7188"/>
    <w:rsid w:val="009C01E8"/>
    <w:rsid w:val="009D589D"/>
    <w:rsid w:val="009D5B49"/>
    <w:rsid w:val="009F6117"/>
    <w:rsid w:val="009F632A"/>
    <w:rsid w:val="009F65F1"/>
    <w:rsid w:val="00A04A38"/>
    <w:rsid w:val="00A138FE"/>
    <w:rsid w:val="00A404D6"/>
    <w:rsid w:val="00A473DF"/>
    <w:rsid w:val="00A51E34"/>
    <w:rsid w:val="00A636A7"/>
    <w:rsid w:val="00AB5219"/>
    <w:rsid w:val="00AB578A"/>
    <w:rsid w:val="00AC291B"/>
    <w:rsid w:val="00AC412E"/>
    <w:rsid w:val="00AC48C2"/>
    <w:rsid w:val="00AD6DE9"/>
    <w:rsid w:val="00AE7132"/>
    <w:rsid w:val="00B23DBE"/>
    <w:rsid w:val="00B24DF5"/>
    <w:rsid w:val="00B32FF2"/>
    <w:rsid w:val="00B36F3B"/>
    <w:rsid w:val="00B42728"/>
    <w:rsid w:val="00B46D38"/>
    <w:rsid w:val="00B63640"/>
    <w:rsid w:val="00B73167"/>
    <w:rsid w:val="00B73314"/>
    <w:rsid w:val="00B76B74"/>
    <w:rsid w:val="00B86B24"/>
    <w:rsid w:val="00BB233D"/>
    <w:rsid w:val="00BC26BE"/>
    <w:rsid w:val="00BD1B23"/>
    <w:rsid w:val="00C04CD9"/>
    <w:rsid w:val="00C154A2"/>
    <w:rsid w:val="00C22F31"/>
    <w:rsid w:val="00C2341F"/>
    <w:rsid w:val="00C25E41"/>
    <w:rsid w:val="00C94ED5"/>
    <w:rsid w:val="00C96B84"/>
    <w:rsid w:val="00CA207D"/>
    <w:rsid w:val="00CC3759"/>
    <w:rsid w:val="00CD05FF"/>
    <w:rsid w:val="00CD1A1B"/>
    <w:rsid w:val="00CE4194"/>
    <w:rsid w:val="00CF4859"/>
    <w:rsid w:val="00CF4BFD"/>
    <w:rsid w:val="00D21CD8"/>
    <w:rsid w:val="00D247C7"/>
    <w:rsid w:val="00D41F92"/>
    <w:rsid w:val="00D42705"/>
    <w:rsid w:val="00D43240"/>
    <w:rsid w:val="00D81D9F"/>
    <w:rsid w:val="00D90954"/>
    <w:rsid w:val="00D95D07"/>
    <w:rsid w:val="00DE63BD"/>
    <w:rsid w:val="00DE6FCC"/>
    <w:rsid w:val="00DF5D9F"/>
    <w:rsid w:val="00E001EF"/>
    <w:rsid w:val="00E0372C"/>
    <w:rsid w:val="00E072D9"/>
    <w:rsid w:val="00E11E20"/>
    <w:rsid w:val="00E26CF2"/>
    <w:rsid w:val="00E2701F"/>
    <w:rsid w:val="00E46151"/>
    <w:rsid w:val="00E46EA0"/>
    <w:rsid w:val="00E52E52"/>
    <w:rsid w:val="00E60858"/>
    <w:rsid w:val="00E705D3"/>
    <w:rsid w:val="00E71C31"/>
    <w:rsid w:val="00E73F4E"/>
    <w:rsid w:val="00E7453F"/>
    <w:rsid w:val="00E77FF1"/>
    <w:rsid w:val="00E81700"/>
    <w:rsid w:val="00E91FB0"/>
    <w:rsid w:val="00EA49A4"/>
    <w:rsid w:val="00EA7D93"/>
    <w:rsid w:val="00EB46B5"/>
    <w:rsid w:val="00ED1176"/>
    <w:rsid w:val="00EF1105"/>
    <w:rsid w:val="00EF4EE1"/>
    <w:rsid w:val="00F012A6"/>
    <w:rsid w:val="00F15115"/>
    <w:rsid w:val="00F16E5F"/>
    <w:rsid w:val="00F23254"/>
    <w:rsid w:val="00F27E9F"/>
    <w:rsid w:val="00F30241"/>
    <w:rsid w:val="00F61A24"/>
    <w:rsid w:val="00F739C0"/>
    <w:rsid w:val="00F9506C"/>
    <w:rsid w:val="00F95649"/>
    <w:rsid w:val="00FA53BF"/>
    <w:rsid w:val="00FB7011"/>
    <w:rsid w:val="00FC1E60"/>
    <w:rsid w:val="00FC2DAC"/>
    <w:rsid w:val="00FC4B80"/>
    <w:rsid w:val="00FF03C6"/>
    <w:rsid w:val="00FF1E7C"/>
    <w:rsid w:val="00FF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 style="mso-position-vertical-relative:line" fillcolor="white">
      <v:fill color="white"/>
      <o:colormenu v:ext="edit" fillcolor="none [3212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1B"/>
    <w:pPr>
      <w:spacing w:after="200" w:line="276" w:lineRule="auto"/>
    </w:pPr>
    <w:rPr>
      <w:color w:val="FFFFF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8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28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B77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774B"/>
    <w:rPr>
      <w:color w:val="FFFFFF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4B77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774B"/>
    <w:rPr>
      <w:color w:val="FFFFF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7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styleId="Strong">
    <w:name w:val="Strong"/>
    <w:basedOn w:val="DefaultParagraphFont"/>
    <w:uiPriority w:val="22"/>
    <w:qFormat/>
    <w:rsid w:val="00B73167"/>
    <w:rPr>
      <w:b/>
      <w:bCs/>
    </w:rPr>
  </w:style>
  <w:style w:type="character" w:styleId="Hyperlink">
    <w:name w:val="Hyperlink"/>
    <w:basedOn w:val="DefaultParagraphFont"/>
    <w:uiPriority w:val="99"/>
    <w:unhideWhenUsed/>
    <w:rsid w:val="00BB23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tp.wroclaw.pl" TargetMode="External"/><Relationship Id="rId1" Type="http://schemas.openxmlformats.org/officeDocument/2006/relationships/hyperlink" Target="https://stp.wrocla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Formatka z podpisem.dotx</Template>
  <TotalTime>1</TotalTime>
  <Pages>1</Pages>
  <Words>17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Honeywell</Company>
  <LinksUpToDate>false</LinksUpToDate>
  <CharactersWithSpaces>124</CharactersWithSpaces>
  <SharedDoc>false</SharedDoc>
  <HLinks>
    <vt:vector size="12" baseType="variant">
      <vt:variant>
        <vt:i4>6946837</vt:i4>
      </vt:variant>
      <vt:variant>
        <vt:i4>3</vt:i4>
      </vt:variant>
      <vt:variant>
        <vt:i4>0</vt:i4>
      </vt:variant>
      <vt:variant>
        <vt:i4>5</vt:i4>
      </vt:variant>
      <vt:variant>
        <vt:lpwstr>mailto:biuro@stp.wroclaw.pl</vt:lpwstr>
      </vt:variant>
      <vt:variant>
        <vt:lpwstr/>
      </vt:variant>
      <vt:variant>
        <vt:i4>7929904</vt:i4>
      </vt:variant>
      <vt:variant>
        <vt:i4>0</vt:i4>
      </vt:variant>
      <vt:variant>
        <vt:i4>0</vt:i4>
      </vt:variant>
      <vt:variant>
        <vt:i4>5</vt:i4>
      </vt:variant>
      <vt:variant>
        <vt:lpwstr>https://stp.wroclaw.pl/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2026-06-12T12:35:00Z</cp:lastPrinted>
  <dcterms:created xsi:type="dcterms:W3CDTF">2026-06-12T16:42:00Z</dcterms:created>
  <dcterms:modified xsi:type="dcterms:W3CDTF">2026-06-12T16:42:00Z</dcterms:modified>
</cp:coreProperties>
</file>